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right="0" w:right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芬兰文化体育活动签证材料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申根签证是指在任何180天内、停留时间不超过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90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天的，在申根地区短期停留或过境的许可证。申根国家签发的申根签证允许申请人在任何申根国家旅行，但您必须从主要目的地国家申请签证。以下是芬兰文化/体育活动签证的材料清单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26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13"/>
          <w:szCs w:val="13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签证类型：文化/体育活动签证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有效期限：按申请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停留期限：按申请</w:t>
      </w: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suppressLineNumbers w:val="0"/>
        <w:tabs>
          <w:tab w:val="left" w:pos="28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入境次数：多次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ab/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kern w:val="2"/>
          <w:sz w:val="18"/>
          <w:szCs w:val="18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所需材料：</w:t>
      </w:r>
    </w:p>
    <w:tbl>
      <w:tblPr>
        <w:tblStyle w:val="5"/>
        <w:tblpPr w:leftFromText="180" w:rightFromText="180" w:vertAnchor="text" w:horzAnchor="page" w:tblpX="1172" w:tblpY="418"/>
        <w:tblOverlap w:val="never"/>
        <w:tblW w:w="98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884"/>
        <w:gridCol w:w="2112"/>
        <w:gridCol w:w="5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112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420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基本材料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签证申请表（原件）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完整填写并由申请人本人签字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7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有效期需至少6个月或以上（从所申请签证有效期最后一天算起），护照至少有2页供使用的签证空白页，如有旧护照必须全部提供。（旧版护照尾页需持照人亲笔签名）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48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照片（原件）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3张 近6个月内拍摄的白底两寸(3.5cm×4.5cm)相片。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39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身份证（复印件）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申请者本人身份证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身份证在有效期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31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户口本（原件+复印件）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申请人本人整本户口本信息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如是集体户口，提供集体户口首页和本人页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866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医疗保险（原件）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保险需覆盖所有申根国家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保险投保总额至少为30000欧元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能够涵盖由于医疗或紧急医疗原因/紧急住院治疗而导致的遣返费用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学生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学生证+学校出具的证明信原件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准假证明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批准人的姓名及职位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家庭关系或监护关系公证书，并由外交部认证。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未成年单独旅行或者和单方家长旅行时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未成年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公证书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由双方家长或法定监护人出具出行同意书的公证书，并由外交部认证；在中国境外办理时由境外相关政府机构办理该公证。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702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中国文化体育机构方提供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证明信（原件）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公司正式信头纸，包含：联系方式（地址，电子邮件，电话号码）; 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公司印章</w:t>
            </w: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; 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日期</w:t>
            </w: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; 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姓名，职务和邀请人签名。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证明信中必须说明申请人的姓名和职位，旅程信息。专业人员：工资和从事行业的年限。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支付旅行费用的单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702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营业执照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单位营业执照副本复印件或组织机构代码证复印件，须有最新年检，加盖单位公章。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702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芬兰文化体育机构方提供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邀请函（原件）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公司正式信头纸，包含：联系方式（地址，电子邮件，电话号码）; 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公司印章</w:t>
            </w: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; 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日期</w:t>
            </w: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; 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姓名，职务和邀请人签名。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说明文化或体育合作的性质以及访问目的，停留时间，住宿信息和访问计划。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费用说明以及承担开销的实体。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13"/>
          <w:szCs w:val="13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  <w:t>特别提示：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500" w:firstLineChars="200"/>
        <w:textAlignment w:val="auto"/>
        <w:outlineLvl w:val="9"/>
        <w:rPr>
          <w:rFonts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</w:rPr>
      </w:pPr>
      <w:r>
        <w:rPr>
          <w:rFonts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</w:rPr>
        <w:t>对于</w:t>
      </w:r>
      <w:r>
        <w:rPr>
          <w:rFonts w:hint="eastAsia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t>需要</w:t>
      </w:r>
      <w:r>
        <w:rPr>
          <w:rFonts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</w:rPr>
        <w:t>认证</w:t>
      </w:r>
      <w:r>
        <w:rPr>
          <w:rFonts w:hint="eastAsia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t>的签证材料</w:t>
      </w:r>
      <w:r>
        <w:rPr>
          <w:rFonts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</w:rPr>
        <w:t>，中国外交部的认证已足够，不需要芬兰使馆的认证。如果监护人不在中国居住，则必须依照监护人本国的法律认证。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500" w:firstLineChars="200"/>
        <w:textAlignment w:val="auto"/>
        <w:outlineLvl w:val="9"/>
        <w:rPr>
          <w:rFonts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50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ascii="Georgia" w:hAnsi="Georgia" w:eastAsia="Georgia" w:cs="Georgia"/>
          <w:i w:val="0"/>
          <w:caps w:val="0"/>
          <w:color w:val="111111"/>
          <w:spacing w:val="0"/>
          <w:sz w:val="25"/>
          <w:szCs w:val="25"/>
          <w:shd w:val="clear" w:fill="FFFFFF"/>
        </w:rPr>
        <w:t>在抵达芬兰后，您的入境条件将被重新评估。除签证外，您须出示有效护照或旅行证件、停留期间的保险单据及证明文件。</w:t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t>如果因不可抗力或人道主义原因，您不能离开芬兰和申根地区，当地警察当局可在芬兰延长您的签证有效期。延长签证有效期的决定由</w:t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fldChar w:fldCharType="begin"/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instrText xml:space="preserve"> HYPERLINK "https://www.poliisi.fi/licences/other_permits_and_notifications/visa_extension" \t "https://finlandabroad.fi/web/chn/_blank" </w:instrText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fldChar w:fldCharType="separate"/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t>警方</w:t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fldChar w:fldCharType="end"/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t>作出。</w:t>
      </w:r>
    </w:p>
    <w:p/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1E38C6"/>
    <w:rsid w:val="026E22A3"/>
    <w:rsid w:val="04EE5E5B"/>
    <w:rsid w:val="116D6C8B"/>
    <w:rsid w:val="1212238D"/>
    <w:rsid w:val="16A964EB"/>
    <w:rsid w:val="192E1645"/>
    <w:rsid w:val="394C4A66"/>
    <w:rsid w:val="401E38C6"/>
    <w:rsid w:val="4D61077D"/>
    <w:rsid w:val="68EE313E"/>
    <w:rsid w:val="69412ACB"/>
    <w:rsid w:val="6D535020"/>
    <w:rsid w:val="7ADB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2018-10-23T09:44:00Z</dcterms:created>
  <dc:creator>王乾</dc:creator>
  <cp:lastModifiedBy>125签证_王乾</cp:lastModifiedBy>
  <dcterms:modified xsi:type="dcterms:W3CDTF">2019-06-04T07:32:00Z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